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BAEFB" w14:textId="77777777" w:rsidR="007C2C1C" w:rsidRDefault="00AA2BD7">
      <w:pPr>
        <w:pStyle w:val="berschrift2"/>
      </w:pPr>
      <w:r>
        <w:rPr>
          <w:b/>
        </w:rPr>
        <w:t>Titel des Beitrags</w:t>
      </w:r>
    </w:p>
    <w:p w14:paraId="22D4BABD" w14:textId="2D430A08" w:rsidR="007C2C1C" w:rsidRDefault="002F4CB0">
      <w:pPr>
        <w:pStyle w:val="T6"/>
      </w:pPr>
      <w:r>
        <w:t xml:space="preserve">Kurze </w:t>
      </w:r>
      <w:r w:rsidR="00AA2BD7">
        <w:t>Einleitung</w:t>
      </w:r>
      <w:r w:rsidR="00824F32">
        <w:t xml:space="preserve"> zum Beitrag (</w:t>
      </w:r>
      <w:r>
        <w:t xml:space="preserve">max. </w:t>
      </w:r>
      <w:r w:rsidR="00824F32">
        <w:t>3 Zeilen)</w:t>
      </w:r>
      <w:r w:rsidR="00992072">
        <w:t xml:space="preserve">. </w:t>
      </w:r>
      <w:r w:rsidR="00563DEC">
        <w:br/>
      </w:r>
      <w:r w:rsidR="00992072" w:rsidRPr="00992072">
        <w:rPr>
          <w:b/>
        </w:rPr>
        <w:t>Vorname Name</w:t>
      </w:r>
      <w:r w:rsidR="00824F32">
        <w:rPr>
          <w:b/>
        </w:rPr>
        <w:t xml:space="preserve"> </w:t>
      </w:r>
      <w:r w:rsidR="00F75C64">
        <w:rPr>
          <w:b/>
        </w:rPr>
        <w:t>der Autorin/</w:t>
      </w:r>
      <w:r w:rsidR="00824F32">
        <w:rPr>
          <w:b/>
        </w:rPr>
        <w:t>des Autors</w:t>
      </w:r>
    </w:p>
    <w:p w14:paraId="560C992F" w14:textId="77777777" w:rsidR="00DF7D47" w:rsidRDefault="00DF7D47">
      <w:pPr>
        <w:pStyle w:val="Flietext"/>
      </w:pPr>
    </w:p>
    <w:p w14:paraId="3C5D8694" w14:textId="77777777" w:rsidR="00824F32" w:rsidRDefault="002F4CB0">
      <w:pPr>
        <w:pStyle w:val="Flietext"/>
      </w:pPr>
      <w:r>
        <w:t>Einführung zum Beitrag mit Ausgangsituation, Grundlagen, Hintergrund.</w:t>
      </w:r>
    </w:p>
    <w:p w14:paraId="6B00A1D2" w14:textId="77777777" w:rsidR="002F4CB0" w:rsidRDefault="002F4CB0">
      <w:pPr>
        <w:pStyle w:val="Flietext"/>
      </w:pPr>
    </w:p>
    <w:p w14:paraId="124CEF20" w14:textId="77777777" w:rsidR="007C2C1C" w:rsidRPr="00174D86" w:rsidRDefault="002F4CB0">
      <w:pPr>
        <w:pStyle w:val="T9"/>
      </w:pPr>
      <w:r>
        <w:t xml:space="preserve">1. </w:t>
      </w:r>
      <w:r w:rsidR="00AA2BD7">
        <w:t>Zwischentitel</w:t>
      </w:r>
    </w:p>
    <w:p w14:paraId="2C7E5F97" w14:textId="77777777" w:rsidR="007C2C1C" w:rsidRDefault="007C2C1C">
      <w:pPr>
        <w:pStyle w:val="Flietext"/>
      </w:pPr>
    </w:p>
    <w:p w14:paraId="0725E9D8" w14:textId="77777777" w:rsidR="007C2C1C" w:rsidRPr="00F66F28" w:rsidRDefault="002F4CB0">
      <w:pPr>
        <w:pStyle w:val="T9"/>
      </w:pPr>
      <w:r>
        <w:t xml:space="preserve">2. </w:t>
      </w:r>
      <w:r w:rsidR="00AA2BD7">
        <w:t>Zwischentitel</w:t>
      </w:r>
    </w:p>
    <w:p w14:paraId="5488A99B" w14:textId="77777777" w:rsidR="007C2C1C" w:rsidRDefault="007C2C1C">
      <w:pPr>
        <w:pStyle w:val="Flietext"/>
      </w:pPr>
    </w:p>
    <w:p w14:paraId="19DF8A9C" w14:textId="77777777" w:rsidR="002F4CB0" w:rsidRDefault="002F4CB0" w:rsidP="002F4CB0">
      <w:pPr>
        <w:pStyle w:val="T9"/>
      </w:pPr>
      <w:r>
        <w:t>Fazit</w:t>
      </w:r>
    </w:p>
    <w:p w14:paraId="2FD53A58" w14:textId="77777777" w:rsidR="002F4CB0" w:rsidRDefault="002F4CB0">
      <w:pPr>
        <w:pStyle w:val="Flietext"/>
      </w:pPr>
      <w:r>
        <w:t>4 bis 5 Zeilen Fazit des gesamten Beitrags. Was ist die wichtigste Erkenntnis/Information?</w:t>
      </w:r>
    </w:p>
    <w:p w14:paraId="222C1A3D" w14:textId="77777777" w:rsidR="002F4CB0" w:rsidRDefault="002F4CB0">
      <w:pPr>
        <w:pStyle w:val="Flietext"/>
      </w:pPr>
    </w:p>
    <w:p w14:paraId="10F74897" w14:textId="77777777" w:rsidR="002F4CB0" w:rsidRPr="00437025" w:rsidRDefault="002F4CB0" w:rsidP="002F4CB0">
      <w:pPr>
        <w:pStyle w:val="T9"/>
        <w:pBdr>
          <w:bottom w:val="single" w:sz="4" w:space="1" w:color="auto"/>
        </w:pBdr>
      </w:pPr>
      <w:r>
        <w:t>Literatur</w:t>
      </w:r>
    </w:p>
    <w:p w14:paraId="79A885B2" w14:textId="77777777" w:rsidR="006E1E3A" w:rsidRPr="006E1E3A" w:rsidRDefault="006E1E3A" w:rsidP="002F4CB0">
      <w:pPr>
        <w:pStyle w:val="Flietext"/>
        <w:jc w:val="left"/>
        <w:rPr>
          <w:i/>
        </w:rPr>
      </w:pPr>
      <w:r w:rsidRPr="006E1E3A">
        <w:rPr>
          <w:i/>
        </w:rPr>
        <w:t>Jede zitierte DIN-Norm, Verordnung oder Titel erwähnen, z.B.:</w:t>
      </w:r>
    </w:p>
    <w:p w14:paraId="511DEA62" w14:textId="77777777" w:rsidR="006E1E3A" w:rsidRDefault="006E1E3A" w:rsidP="002F4CB0">
      <w:pPr>
        <w:pStyle w:val="Flietext"/>
        <w:jc w:val="left"/>
      </w:pPr>
    </w:p>
    <w:p w14:paraId="03B5A106" w14:textId="77777777" w:rsidR="002F4CB0" w:rsidRDefault="002F4CB0" w:rsidP="006E1E3A">
      <w:pPr>
        <w:pStyle w:val="Flietext"/>
        <w:ind w:left="540" w:hanging="540"/>
        <w:jc w:val="left"/>
      </w:pPr>
      <w:r>
        <w:t>[1]</w:t>
      </w:r>
      <w:r w:rsidR="006E1E3A">
        <w:tab/>
        <w:t>DIN 4102-4: 1994-03 „</w:t>
      </w:r>
      <w:r w:rsidR="006E1E3A" w:rsidRPr="006E1E3A">
        <w:t>Brandverhalten von Baustoffen und Bauteilen; Zusammenstellung und Anwendung klassifizierter Baustoffe, Bauteile und Sonderbauteile</w:t>
      </w:r>
      <w:r w:rsidR="006E1E3A">
        <w:t>“</w:t>
      </w:r>
    </w:p>
    <w:p w14:paraId="69EF1A79" w14:textId="77777777" w:rsidR="006E1E3A" w:rsidRDefault="006E1E3A" w:rsidP="006E1E3A">
      <w:pPr>
        <w:pStyle w:val="Flietext"/>
        <w:ind w:left="540" w:hanging="540"/>
        <w:jc w:val="left"/>
      </w:pPr>
    </w:p>
    <w:p w14:paraId="14D7961C" w14:textId="0638B5CC" w:rsidR="002F4CB0" w:rsidRDefault="002F4CB0" w:rsidP="006E1E3A">
      <w:pPr>
        <w:pStyle w:val="Flietext"/>
        <w:ind w:left="540" w:hanging="540"/>
        <w:jc w:val="left"/>
      </w:pPr>
      <w:r>
        <w:t>[2]</w:t>
      </w:r>
      <w:r w:rsidR="006E1E3A">
        <w:tab/>
      </w:r>
      <w:r>
        <w:t>Autor</w:t>
      </w:r>
      <w:r w:rsidR="00DF525E">
        <w:t>/in</w:t>
      </w:r>
      <w:r>
        <w:t>: Titel</w:t>
      </w:r>
      <w:r w:rsidR="006E1E3A">
        <w:t xml:space="preserve"> des Fachbuchs, Auflagenbezeichnung</w:t>
      </w:r>
      <w:r>
        <w:t>, Verlag, Ort, Jahrgang</w:t>
      </w:r>
    </w:p>
    <w:p w14:paraId="2DA67735" w14:textId="77777777" w:rsidR="00022F5A" w:rsidRPr="00F47D13" w:rsidRDefault="00022F5A" w:rsidP="00022F5A">
      <w:pPr>
        <w:pStyle w:val="Flietext"/>
      </w:pPr>
    </w:p>
    <w:p w14:paraId="6637E738" w14:textId="5FD1643E" w:rsidR="007C2C1C" w:rsidRDefault="007C2C1C" w:rsidP="00824F32">
      <w:pPr>
        <w:pStyle w:val="T9"/>
        <w:pBdr>
          <w:bottom w:val="single" w:sz="4" w:space="1" w:color="auto"/>
        </w:pBdr>
      </w:pPr>
      <w:r w:rsidRPr="00022F5A">
        <w:t>Autor</w:t>
      </w:r>
      <w:r w:rsidR="008B27B0">
        <w:t>*</w:t>
      </w:r>
      <w:r w:rsidR="00D23C35">
        <w:t xml:space="preserve">in </w:t>
      </w:r>
    </w:p>
    <w:p w14:paraId="09AE4DAD" w14:textId="670BF378" w:rsidR="002F4CB0" w:rsidRDefault="002F4CB0" w:rsidP="00022F5A">
      <w:pPr>
        <w:pStyle w:val="Flietext"/>
      </w:pPr>
      <w:r>
        <w:t xml:space="preserve">(Porträtfoto </w:t>
      </w:r>
      <w:r w:rsidR="00F75C64">
        <w:t>der Autorin/</w:t>
      </w:r>
      <w:r>
        <w:t>des Autors)</w:t>
      </w:r>
    </w:p>
    <w:p w14:paraId="7EE6A2C3" w14:textId="6E6C8D00" w:rsidR="007C2C1C" w:rsidRDefault="00AA2BD7" w:rsidP="00022F5A">
      <w:pPr>
        <w:pStyle w:val="Flietext"/>
      </w:pPr>
      <w:r w:rsidRPr="00022F5A">
        <w:t xml:space="preserve">Titel, Vor- und </w:t>
      </w:r>
      <w:r w:rsidR="00D23C35">
        <w:t>Nach</w:t>
      </w:r>
      <w:r w:rsidRPr="00022F5A">
        <w:t xml:space="preserve">name, </w:t>
      </w:r>
      <w:proofErr w:type="spellStart"/>
      <w:r w:rsidR="00824F32">
        <w:t>Kurzv</w:t>
      </w:r>
      <w:r w:rsidRPr="00022F5A">
        <w:t>ita</w:t>
      </w:r>
      <w:proofErr w:type="spellEnd"/>
    </w:p>
    <w:p w14:paraId="70FF0687" w14:textId="77777777" w:rsidR="002F4CB0" w:rsidRPr="00437025" w:rsidRDefault="006E1E3A" w:rsidP="002F4CB0">
      <w:pPr>
        <w:pStyle w:val="T9"/>
        <w:pBdr>
          <w:bottom w:val="single" w:sz="4" w:space="1" w:color="auto"/>
        </w:pBdr>
      </w:pPr>
      <w:r>
        <w:t xml:space="preserve">Übersicht der </w:t>
      </w:r>
      <w:r w:rsidR="002F4CB0">
        <w:t>Abbildung</w:t>
      </w:r>
      <w:r>
        <w:t>en und Tabellen</w:t>
      </w:r>
    </w:p>
    <w:p w14:paraId="02AA5445" w14:textId="77777777" w:rsidR="00563DEC" w:rsidRDefault="00563DEC" w:rsidP="00563DEC">
      <w:pPr>
        <w:pStyle w:val="Flietext"/>
      </w:pPr>
      <w:r>
        <w:t>Abb. 1: Abbildungsunterschrift</w:t>
      </w:r>
    </w:p>
    <w:p w14:paraId="5B6F8BD8" w14:textId="77777777" w:rsidR="00563DEC" w:rsidRDefault="00563DEC" w:rsidP="00563DEC">
      <w:pPr>
        <w:pStyle w:val="Flietext"/>
      </w:pPr>
      <w:r>
        <w:t>Abb. 2: Abbildungsunterschrift</w:t>
      </w:r>
    </w:p>
    <w:p w14:paraId="6154C0D3" w14:textId="77777777" w:rsidR="00563DEC" w:rsidRDefault="00563DEC" w:rsidP="00563DEC">
      <w:pPr>
        <w:pStyle w:val="Flietext"/>
        <w:jc w:val="left"/>
      </w:pPr>
    </w:p>
    <w:p w14:paraId="0B7649F4" w14:textId="31E40218" w:rsidR="00022F5A" w:rsidRPr="00563DEC" w:rsidRDefault="002F4CB0" w:rsidP="00563DEC">
      <w:pPr>
        <w:pStyle w:val="Flietext"/>
        <w:jc w:val="left"/>
      </w:pPr>
      <w:r w:rsidRPr="00563DEC">
        <w:t>Alle Abbildungen</w:t>
      </w:r>
      <w:r w:rsidR="006E1E3A" w:rsidRPr="00563DEC">
        <w:t xml:space="preserve"> und Tabellen</w:t>
      </w:r>
      <w:r w:rsidRPr="00563DEC">
        <w:t xml:space="preserve"> bitte </w:t>
      </w:r>
      <w:r w:rsidR="00563DEC" w:rsidRPr="00563DEC">
        <w:t>als separate, hochaufgelöste Datei zusenden</w:t>
      </w:r>
      <w:r w:rsidRPr="00563DEC">
        <w:t xml:space="preserve">. Um ein harmonisches Layout sicherzustellen, kann man nicht davon ausgehen, dass Abbildungen </w:t>
      </w:r>
      <w:r w:rsidR="006E1E3A" w:rsidRPr="00563DEC">
        <w:t xml:space="preserve">und Tabellen </w:t>
      </w:r>
      <w:r w:rsidRPr="00563DEC">
        <w:t xml:space="preserve">an einer bestimmten Stelle </w:t>
      </w:r>
      <w:r w:rsidR="006E1E3A" w:rsidRPr="00563DEC">
        <w:t>Ihres Beitrags</w:t>
      </w:r>
      <w:r w:rsidRPr="00563DEC">
        <w:t xml:space="preserve"> platziert werden können.</w:t>
      </w:r>
      <w:r w:rsidR="006E1E3A" w:rsidRPr="00563DEC">
        <w:t xml:space="preserve"> Deshalb sollten Sie aus dem Text stets V</w:t>
      </w:r>
      <w:r w:rsidR="00563DEC">
        <w:t xml:space="preserve">erweise einfügen, z.B. </w:t>
      </w:r>
      <w:r w:rsidR="00D23C35">
        <w:t>(</w:t>
      </w:r>
      <w:r w:rsidR="00563DEC">
        <w:t xml:space="preserve">„s. Abbildung </w:t>
      </w:r>
      <w:r w:rsidR="006E1E3A" w:rsidRPr="00563DEC">
        <w:t xml:space="preserve"> </w:t>
      </w:r>
      <w:r w:rsidR="00D23C35">
        <w:t>X</w:t>
      </w:r>
      <w:r w:rsidR="006E1E3A" w:rsidRPr="00563DEC">
        <w:t xml:space="preserve">“) oder „gemäß Tabelle </w:t>
      </w:r>
      <w:r w:rsidR="00D23C35">
        <w:t>X</w:t>
      </w:r>
      <w:r w:rsidR="006E1E3A" w:rsidRPr="00563DEC">
        <w:t>“.</w:t>
      </w:r>
      <w:r w:rsidR="006E1E3A" w:rsidRPr="00563DEC">
        <w:br/>
        <w:t>Vermeiden Sie</w:t>
      </w:r>
      <w:r w:rsidR="00D23C35">
        <w:t xml:space="preserve"> daher bitte</w:t>
      </w:r>
      <w:r w:rsidR="006E1E3A" w:rsidRPr="00563DEC">
        <w:t xml:space="preserve"> Begriffe wie: „gemäß nachfolgender Abbildung“.</w:t>
      </w:r>
    </w:p>
    <w:p w14:paraId="53FFCD50" w14:textId="77777777" w:rsidR="00563DEC" w:rsidRDefault="00563DEC" w:rsidP="00022F5A">
      <w:pPr>
        <w:pStyle w:val="Flietext"/>
      </w:pPr>
    </w:p>
    <w:p w14:paraId="17744E55" w14:textId="77777777" w:rsidR="00563DEC" w:rsidRDefault="00563DEC" w:rsidP="00022F5A">
      <w:pPr>
        <w:pStyle w:val="Flietext"/>
      </w:pPr>
    </w:p>
    <w:p w14:paraId="63EDC54E" w14:textId="77777777" w:rsidR="00563DEC" w:rsidRPr="00DF525E" w:rsidRDefault="00563DEC" w:rsidP="00563DEC">
      <w:pPr>
        <w:pStyle w:val="Flietext"/>
        <w:rPr>
          <w:b/>
          <w:bCs/>
        </w:rPr>
      </w:pPr>
      <w:r w:rsidRPr="00DF525E">
        <w:rPr>
          <w:b/>
          <w:bCs/>
        </w:rPr>
        <w:t>Bitte beachten Sie zusätzlich folgende Hinweise zur Texterfassung:</w:t>
      </w:r>
    </w:p>
    <w:p w14:paraId="33B7248B" w14:textId="77777777" w:rsidR="00563DEC" w:rsidRDefault="00563DEC" w:rsidP="00563DEC">
      <w:pPr>
        <w:pStyle w:val="Flietext"/>
        <w:numPr>
          <w:ilvl w:val="0"/>
          <w:numId w:val="6"/>
        </w:numPr>
      </w:pPr>
      <w:r>
        <w:t>Keine festen Trennungen und automatische Silbentrennung einsetzen</w:t>
      </w:r>
    </w:p>
    <w:p w14:paraId="1401AEDB" w14:textId="77777777" w:rsidR="00563DEC" w:rsidRDefault="00563DEC" w:rsidP="00563DEC">
      <w:pPr>
        <w:pStyle w:val="Flietext"/>
        <w:numPr>
          <w:ilvl w:val="0"/>
          <w:numId w:val="6"/>
        </w:numPr>
      </w:pPr>
      <w:r>
        <w:t>Verweise auf Literaturquellen mit „[Nr.]“ in der Reigenfolge des Auftretens</w:t>
      </w:r>
    </w:p>
    <w:p w14:paraId="1F9DD08B" w14:textId="77777777" w:rsidR="002F4CB0" w:rsidRDefault="002F4CB0" w:rsidP="00022F5A">
      <w:pPr>
        <w:pStyle w:val="Flietext"/>
      </w:pPr>
    </w:p>
    <w:p w14:paraId="045614D4" w14:textId="77777777" w:rsidR="00E16601" w:rsidRDefault="00E16601" w:rsidP="00022F5A">
      <w:pPr>
        <w:pStyle w:val="Flietext"/>
      </w:pPr>
    </w:p>
    <w:p w14:paraId="7569C28F" w14:textId="77777777" w:rsidR="006E1E3A" w:rsidRDefault="006E1E3A" w:rsidP="00022F5A">
      <w:pPr>
        <w:pStyle w:val="Flietext"/>
      </w:pPr>
    </w:p>
    <w:sectPr w:rsidR="006E1E3A" w:rsidSect="00DF7D47">
      <w:headerReference w:type="default" r:id="rId7"/>
      <w:footerReference w:type="default" r:id="rId8"/>
      <w:type w:val="continuous"/>
      <w:pgSz w:w="11906" w:h="16838"/>
      <w:pgMar w:top="1134" w:right="2268" w:bottom="1134" w:left="1134" w:header="709" w:footer="709" w:gutter="0"/>
      <w:cols w:space="22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DE32B" w14:textId="77777777" w:rsidR="00CB0478" w:rsidRDefault="00CB0478">
      <w:r>
        <w:separator/>
      </w:r>
    </w:p>
  </w:endnote>
  <w:endnote w:type="continuationSeparator" w:id="0">
    <w:p w14:paraId="18C456CB" w14:textId="77777777" w:rsidR="00CB0478" w:rsidRDefault="00CB0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 Pro">
    <w:panose1 w:val="02040503050201020203"/>
    <w:charset w:val="00"/>
    <w:family w:val="roman"/>
    <w:notTrueType/>
    <w:pitch w:val="variable"/>
    <w:sig w:usb0="E00002AF" w:usb1="5000607B" w:usb2="00000000" w:usb3="00000000" w:csb0="0000009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M Myriad">
    <w:altName w:val="Times New Roman"/>
    <w:panose1 w:val="00000000000000000000"/>
    <w:charset w:val="00"/>
    <w:family w:val="auto"/>
    <w:notTrueType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83889" w14:textId="77777777" w:rsidR="00F81972" w:rsidRPr="00673076" w:rsidRDefault="00F81972" w:rsidP="00673076">
    <w:pPr>
      <w:pStyle w:val="Fuzeile"/>
      <w:jc w:val="center"/>
      <w:rPr>
        <w:rFonts w:ascii="RM Myriad" w:hAnsi="RM Myriad"/>
        <w:color w:val="C0C0C0"/>
        <w:sz w:val="20"/>
      </w:rPr>
    </w:pPr>
    <w:r w:rsidRPr="00673076">
      <w:rPr>
        <w:rFonts w:ascii="RM Myriad" w:hAnsi="RM Myriad"/>
        <w:color w:val="C0C0C0"/>
        <w:sz w:val="20"/>
      </w:rPr>
      <w:t xml:space="preserve">- </w:t>
    </w:r>
    <w:r w:rsidRPr="00673076">
      <w:rPr>
        <w:rStyle w:val="Seitenzahl"/>
        <w:rFonts w:ascii="RM Myriad" w:hAnsi="RM Myriad"/>
        <w:color w:val="C0C0C0"/>
        <w:sz w:val="20"/>
      </w:rPr>
      <w:fldChar w:fldCharType="begin"/>
    </w:r>
    <w:r w:rsidRPr="00673076">
      <w:rPr>
        <w:rStyle w:val="Seitenzahl"/>
        <w:rFonts w:ascii="RM Myriad" w:hAnsi="RM Myriad"/>
        <w:color w:val="C0C0C0"/>
        <w:sz w:val="20"/>
      </w:rPr>
      <w:instrText xml:space="preserve"> PAGE </w:instrText>
    </w:r>
    <w:r w:rsidRPr="00673076">
      <w:rPr>
        <w:rStyle w:val="Seitenzahl"/>
        <w:rFonts w:ascii="RM Myriad" w:hAnsi="RM Myriad"/>
        <w:color w:val="C0C0C0"/>
        <w:sz w:val="20"/>
      </w:rPr>
      <w:fldChar w:fldCharType="separate"/>
    </w:r>
    <w:r w:rsidR="00132101">
      <w:rPr>
        <w:rStyle w:val="Seitenzahl"/>
        <w:rFonts w:ascii="RM Myriad" w:hAnsi="RM Myriad"/>
        <w:noProof/>
        <w:color w:val="C0C0C0"/>
        <w:sz w:val="20"/>
      </w:rPr>
      <w:t>1</w:t>
    </w:r>
    <w:r w:rsidRPr="00673076">
      <w:rPr>
        <w:rStyle w:val="Seitenzahl"/>
        <w:rFonts w:ascii="RM Myriad" w:hAnsi="RM Myriad"/>
        <w:color w:val="C0C0C0"/>
        <w:sz w:val="20"/>
      </w:rPr>
      <w:fldChar w:fldCharType="end"/>
    </w:r>
    <w:r w:rsidRPr="00673076">
      <w:rPr>
        <w:rStyle w:val="Seitenzahl"/>
        <w:rFonts w:ascii="RM Myriad" w:hAnsi="RM Myriad"/>
        <w:color w:val="C0C0C0"/>
        <w:sz w:val="2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9D4F8" w14:textId="77777777" w:rsidR="00CB0478" w:rsidRDefault="00CB0478">
      <w:r>
        <w:separator/>
      </w:r>
    </w:p>
  </w:footnote>
  <w:footnote w:type="continuationSeparator" w:id="0">
    <w:p w14:paraId="0B829A6F" w14:textId="77777777" w:rsidR="00CB0478" w:rsidRDefault="00CB0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C15E0" w14:textId="77777777" w:rsidR="00FD556C" w:rsidRDefault="00610CA3" w:rsidP="00673076">
    <w:pPr>
      <w:pStyle w:val="Kopfzeile"/>
      <w:pBdr>
        <w:bottom w:val="single" w:sz="4" w:space="1" w:color="auto"/>
      </w:pBdr>
      <w:rPr>
        <w:rFonts w:ascii="RM Myriad" w:hAnsi="RM Myriad"/>
        <w:color w:val="C0C0C0"/>
        <w:sz w:val="20"/>
      </w:rPr>
    </w:pPr>
    <w:r>
      <w:rPr>
        <w:rFonts w:ascii="RM Myriad" w:hAnsi="RM Myriad"/>
        <w:color w:val="C0C0C0"/>
        <w:sz w:val="20"/>
      </w:rPr>
      <w:tab/>
    </w:r>
    <w:r w:rsidR="00563DEC">
      <w:rPr>
        <w:rFonts w:ascii="RM Myriad" w:hAnsi="RM Myriad"/>
        <w:color w:val="C0C0C0"/>
        <w:sz w:val="20"/>
      </w:rPr>
      <w:t>Vorlage für Beiträge im Magazin</w:t>
    </w:r>
  </w:p>
  <w:p w14:paraId="6F444DC8" w14:textId="37DD49FC" w:rsidR="00F81972" w:rsidRPr="00673076" w:rsidRDefault="00610CA3" w:rsidP="00673076">
    <w:pPr>
      <w:pStyle w:val="Kopfzeile"/>
      <w:pBdr>
        <w:bottom w:val="single" w:sz="4" w:space="1" w:color="auto"/>
      </w:pBdr>
      <w:rPr>
        <w:rFonts w:ascii="RM Myriad" w:hAnsi="RM Myriad"/>
        <w:color w:val="C0C0C0"/>
        <w:sz w:val="20"/>
      </w:rPr>
    </w:pPr>
    <w:r>
      <w:rPr>
        <w:rFonts w:ascii="RM Myriad" w:hAnsi="RM Myriad"/>
        <w:color w:val="C0C0C0"/>
        <w:sz w:val="20"/>
      </w:rPr>
      <w:tab/>
      <w:t xml:space="preserve">  </w:t>
    </w:r>
    <w:r w:rsidR="00563DEC">
      <w:rPr>
        <w:rFonts w:ascii="RM Myriad" w:hAnsi="RM Myriad"/>
        <w:color w:val="C0C0C0"/>
        <w:sz w:val="20"/>
      </w:rPr>
      <w:t xml:space="preserve"> </w:t>
    </w:r>
    <w:r>
      <w:rPr>
        <w:rFonts w:ascii="RM Myriad" w:hAnsi="RM Myriad"/>
        <w:color w:val="C0C0C0"/>
        <w:sz w:val="20"/>
      </w:rPr>
      <w:t xml:space="preserve">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C1A97"/>
    <w:multiLevelType w:val="hybridMultilevel"/>
    <w:tmpl w:val="7D187FAE"/>
    <w:lvl w:ilvl="0" w:tplc="379809CC"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FA7C43"/>
    <w:multiLevelType w:val="hybridMultilevel"/>
    <w:tmpl w:val="C84E0F8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E14108"/>
    <w:multiLevelType w:val="hybridMultilevel"/>
    <w:tmpl w:val="262CC118"/>
    <w:lvl w:ilvl="0" w:tplc="C71E7600">
      <w:start w:val="1"/>
      <w:numFmt w:val="bullet"/>
      <w:pStyle w:val="Flietext-Punkte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B24C13"/>
    <w:multiLevelType w:val="hybridMultilevel"/>
    <w:tmpl w:val="72743EBE"/>
    <w:lvl w:ilvl="0" w:tplc="379809CC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0F27290"/>
    <w:multiLevelType w:val="hybridMultilevel"/>
    <w:tmpl w:val="7F8A3624"/>
    <w:lvl w:ilvl="0" w:tplc="C17E8F60">
      <w:start w:val="1"/>
      <w:numFmt w:val="bullet"/>
      <w:pStyle w:val="Kasten-Punkte"/>
      <w:lvlText w:val=""/>
      <w:lvlJc w:val="left"/>
      <w:pPr>
        <w:tabs>
          <w:tab w:val="num" w:pos="227"/>
        </w:tabs>
        <w:ind w:left="227" w:hanging="114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DF55AA"/>
    <w:multiLevelType w:val="hybridMultilevel"/>
    <w:tmpl w:val="41584C1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A44264"/>
    <w:multiLevelType w:val="hybridMultilevel"/>
    <w:tmpl w:val="8FF411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2"/>
  <w:doNotHyphenateCap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C4"/>
    <w:rsid w:val="00004BF6"/>
    <w:rsid w:val="00022F5A"/>
    <w:rsid w:val="00047C77"/>
    <w:rsid w:val="0006705B"/>
    <w:rsid w:val="000A322B"/>
    <w:rsid w:val="000B1912"/>
    <w:rsid w:val="00132101"/>
    <w:rsid w:val="00211B97"/>
    <w:rsid w:val="00221942"/>
    <w:rsid w:val="002E05DD"/>
    <w:rsid w:val="002F4CB0"/>
    <w:rsid w:val="004105CA"/>
    <w:rsid w:val="00563DEC"/>
    <w:rsid w:val="005E70E6"/>
    <w:rsid w:val="00610CA3"/>
    <w:rsid w:val="00673076"/>
    <w:rsid w:val="006A35B4"/>
    <w:rsid w:val="006E1E3A"/>
    <w:rsid w:val="0070700A"/>
    <w:rsid w:val="00752F5A"/>
    <w:rsid w:val="007C2C1C"/>
    <w:rsid w:val="00824F32"/>
    <w:rsid w:val="00834A0F"/>
    <w:rsid w:val="008B27B0"/>
    <w:rsid w:val="00917014"/>
    <w:rsid w:val="00946E83"/>
    <w:rsid w:val="00992072"/>
    <w:rsid w:val="00AA2BD7"/>
    <w:rsid w:val="00B33C3A"/>
    <w:rsid w:val="00B40339"/>
    <w:rsid w:val="00C1787D"/>
    <w:rsid w:val="00CB0478"/>
    <w:rsid w:val="00D23C35"/>
    <w:rsid w:val="00DF525E"/>
    <w:rsid w:val="00DF7D47"/>
    <w:rsid w:val="00E16601"/>
    <w:rsid w:val="00E60B69"/>
    <w:rsid w:val="00E70478"/>
    <w:rsid w:val="00E723CF"/>
    <w:rsid w:val="00EB074C"/>
    <w:rsid w:val="00EE65AD"/>
    <w:rsid w:val="00F078A5"/>
    <w:rsid w:val="00F75C64"/>
    <w:rsid w:val="00F81972"/>
    <w:rsid w:val="00FC2FC4"/>
    <w:rsid w:val="00FD5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B43C69A"/>
  <w15:chartTrackingRefBased/>
  <w15:docId w15:val="{779A4784-919E-4F81-B9FA-A2AABDAD6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Minion Pro" w:hAnsi="Minion Pro"/>
      <w:sz w:val="22"/>
    </w:rPr>
  </w:style>
  <w:style w:type="paragraph" w:styleId="berschrift1">
    <w:name w:val="heading 1"/>
    <w:basedOn w:val="Standard"/>
    <w:next w:val="T6"/>
    <w:qFormat/>
    <w:pPr>
      <w:keepNext/>
      <w:spacing w:before="240" w:after="60"/>
      <w:outlineLvl w:val="0"/>
    </w:pPr>
    <w:rPr>
      <w:rFonts w:ascii="Myriad Pro" w:hAnsi="Myriad Pro" w:cs="Arial"/>
      <w:b/>
      <w:bCs/>
      <w:kern w:val="32"/>
      <w:sz w:val="44"/>
      <w:szCs w:val="32"/>
    </w:rPr>
  </w:style>
  <w:style w:type="paragraph" w:styleId="berschrift2">
    <w:name w:val="heading 2"/>
    <w:basedOn w:val="berschrift1"/>
    <w:next w:val="Standard"/>
    <w:qFormat/>
    <w:pPr>
      <w:outlineLvl w:val="1"/>
    </w:pPr>
    <w:rPr>
      <w:b w:val="0"/>
      <w:bCs w:val="0"/>
      <w:iCs/>
      <w:sz w:val="40"/>
      <w:szCs w:val="28"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lietext">
    <w:name w:val="Fließtext"/>
    <w:basedOn w:val="Standard"/>
    <w:pPr>
      <w:jc w:val="both"/>
    </w:pPr>
  </w:style>
  <w:style w:type="paragraph" w:customStyle="1" w:styleId="T6">
    <w:name w:val="T6"/>
    <w:basedOn w:val="Standard"/>
    <w:next w:val="Flietext"/>
    <w:rPr>
      <w:rFonts w:ascii="Myriad Pro" w:hAnsi="Myriad Pro"/>
    </w:rPr>
  </w:style>
  <w:style w:type="paragraph" w:customStyle="1" w:styleId="T9">
    <w:name w:val="T9"/>
    <w:basedOn w:val="Standard"/>
    <w:next w:val="Flietext"/>
    <w:pPr>
      <w:spacing w:before="240"/>
    </w:pPr>
    <w:rPr>
      <w:rFonts w:ascii="Myriad Pro" w:hAnsi="Myriad Pro"/>
      <w:b/>
      <w:sz w:val="24"/>
    </w:rPr>
  </w:style>
  <w:style w:type="paragraph" w:customStyle="1" w:styleId="BU">
    <w:name w:val="BU"/>
    <w:basedOn w:val="T6"/>
    <w:rPr>
      <w:b/>
      <w:i/>
    </w:rPr>
  </w:style>
  <w:style w:type="paragraph" w:customStyle="1" w:styleId="Kasten">
    <w:name w:val="Kasten"/>
    <w:basedOn w:val="T6"/>
    <w:pPr>
      <w:tabs>
        <w:tab w:val="left" w:pos="284"/>
      </w:tabs>
      <w:ind w:left="113" w:right="113"/>
    </w:pPr>
  </w:style>
  <w:style w:type="paragraph" w:customStyle="1" w:styleId="T1">
    <w:name w:val="T1"/>
    <w:basedOn w:val="T9"/>
    <w:next w:val="berschrift1"/>
    <w:pPr>
      <w:spacing w:before="0"/>
    </w:pPr>
    <w:rPr>
      <w:u w:val="single"/>
    </w:rPr>
  </w:style>
  <w:style w:type="paragraph" w:customStyle="1" w:styleId="Kasten-berschrift">
    <w:name w:val="Kasten-Überschrift"/>
    <w:basedOn w:val="Kasten"/>
    <w:next w:val="Kasten"/>
    <w:pPr>
      <w:pBdr>
        <w:bottom w:val="single" w:sz="4" w:space="1" w:color="auto"/>
      </w:pBdr>
    </w:pPr>
    <w:rPr>
      <w:b/>
    </w:rPr>
  </w:style>
  <w:style w:type="paragraph" w:customStyle="1" w:styleId="Kasten-Punkte">
    <w:name w:val="Kasten-Punkte"/>
    <w:basedOn w:val="Kasten"/>
    <w:pPr>
      <w:numPr>
        <w:numId w:val="1"/>
      </w:numPr>
    </w:pPr>
  </w:style>
  <w:style w:type="paragraph" w:customStyle="1" w:styleId="Flietext-Punkte">
    <w:name w:val="Fließtext-Punkte"/>
    <w:basedOn w:val="Flietext"/>
    <w:pPr>
      <w:numPr>
        <w:numId w:val="2"/>
      </w:numPr>
      <w:tabs>
        <w:tab w:val="left" w:pos="227"/>
      </w:tabs>
    </w:p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67307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673076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673076"/>
  </w:style>
  <w:style w:type="character" w:styleId="Kommentarzeichen">
    <w:name w:val="annotation reference"/>
    <w:semiHidden/>
    <w:rsid w:val="00824F32"/>
    <w:rPr>
      <w:sz w:val="16"/>
      <w:szCs w:val="16"/>
    </w:rPr>
  </w:style>
  <w:style w:type="paragraph" w:styleId="Kommentartext">
    <w:name w:val="annotation text"/>
    <w:basedOn w:val="Standard"/>
    <w:semiHidden/>
    <w:rsid w:val="00824F32"/>
    <w:rPr>
      <w:sz w:val="20"/>
    </w:rPr>
  </w:style>
  <w:style w:type="paragraph" w:styleId="Kommentarthema">
    <w:name w:val="annotation subject"/>
    <w:basedOn w:val="Kommentartext"/>
    <w:next w:val="Kommentartext"/>
    <w:semiHidden/>
    <w:rsid w:val="00824F32"/>
    <w:rPr>
      <w:b/>
      <w:bCs/>
    </w:rPr>
  </w:style>
  <w:style w:type="paragraph" w:styleId="Listenabsatz">
    <w:name w:val="List Paragraph"/>
    <w:basedOn w:val="Standard"/>
    <w:uiPriority w:val="34"/>
    <w:qFormat/>
    <w:rsid w:val="00E16601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ce\vorlagen\Manuskripte\feuertrutz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feuertrutz.dot</Template>
  <TotalTime>0</TotalTime>
  <Pages>1</Pages>
  <Words>182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FeuerTrutz Magazin Redaktionelle Hinweise für Autoren</vt:lpstr>
    </vt:vector>
  </TitlesOfParts>
  <Company>FeuerTrutz Network GmbH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FeuerTrutz Magazin Redaktionelle Hinweise für Autoren</dc:title>
  <dc:subject/>
  <cp:keywords/>
  <cp:revision>6</cp:revision>
  <cp:lastPrinted>2018-05-22T09:53:00Z</cp:lastPrinted>
  <dcterms:created xsi:type="dcterms:W3CDTF">2023-02-03T11:57:00Z</dcterms:created>
  <dcterms:modified xsi:type="dcterms:W3CDTF">2023-02-07T12:18:00Z</dcterms:modified>
</cp:coreProperties>
</file>